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mn202500380"/>
    <w:bookmarkEnd w:id="0"/>
    <w:p w14:paraId="49E82AB3" w14:textId="01CAD7CF" w:rsidR="00302C7B" w:rsidRPr="00912FDF" w:rsidRDefault="00302C7B" w:rsidP="00CE7DE7">
      <w:pPr>
        <w:pStyle w:val="HeadingPage"/>
        <w:spacing w:after="240"/>
        <w:ind w:left="0" w:firstLine="0"/>
        <w:jc w:val="center"/>
        <w:outlineLvl w:val="0"/>
        <w:rPr>
          <w:sz w:val="28"/>
          <w:szCs w:val="24"/>
          <w:lang w:val="en-AU"/>
        </w:rPr>
      </w:pPr>
      <w:r>
        <w:rPr>
          <w:b/>
          <w:caps w:val="0"/>
          <w:sz w:val="24"/>
        </w:rPr>
        <w:fldChar w:fldCharType="begin">
          <w:ffData>
            <w:name w:val="AgAwTitle"/>
            <w:enabled/>
            <w:calcOnExit w:val="0"/>
            <w:textInput>
              <w:format w:val="UPPERCASE"/>
            </w:textInput>
          </w:ffData>
        </w:fldChar>
      </w:r>
      <w:bookmarkStart w:id="1" w:name="AgAwTitle"/>
      <w:r>
        <w:rPr>
          <w:b/>
          <w:caps w:val="0"/>
          <w:sz w:val="24"/>
        </w:rPr>
        <w:instrText xml:space="preserve"> FORMTEXT </w:instrText>
      </w:r>
      <w:r>
        <w:rPr>
          <w:b/>
          <w:caps w:val="0"/>
          <w:sz w:val="24"/>
        </w:rPr>
      </w:r>
      <w:r>
        <w:rPr>
          <w:b/>
          <w:caps w:val="0"/>
          <w:sz w:val="24"/>
        </w:rPr>
        <w:fldChar w:fldCharType="separate"/>
      </w:r>
      <w:r w:rsidR="00C97AFD">
        <w:rPr>
          <w:b/>
          <w:caps w:val="0"/>
          <w:noProof/>
          <w:sz w:val="24"/>
          <w:szCs w:val="24"/>
        </w:rPr>
        <w:t>BUNBURY-HARVEY REGIONAL COUNCIL EMPLOYEES 2024 ENTERPRISE AGREEMENT</w:t>
      </w:r>
      <w:r>
        <w:rPr>
          <w:b/>
          <w:sz w:val="24"/>
          <w:szCs w:val="24"/>
        </w:rPr>
        <w:fldChar w:fldCharType="end"/>
      </w:r>
      <w:bookmarkEnd w:id="1"/>
    </w:p>
    <w:p w14:paraId="6ABB020C" w14:textId="77777777" w:rsidR="001842B0" w:rsidRDefault="001842B0" w:rsidP="00302C7B">
      <w:pPr>
        <w:pStyle w:val="HeadingPage"/>
        <w:ind w:left="0" w:firstLine="0"/>
        <w:jc w:val="center"/>
        <w:outlineLvl w:val="0"/>
        <w:rPr>
          <w:caps w:val="0"/>
          <w:sz w:val="28"/>
          <w:lang w:val="en-AU"/>
        </w:rPr>
      </w:pPr>
      <w:r>
        <w:rPr>
          <w:caps w:val="0"/>
          <w:sz w:val="28"/>
          <w:lang w:val="en-AU"/>
        </w:rPr>
        <w:t>WESTERN AUSTRALIAN INDUSTRIAL RELATIONS COMMISSION</w:t>
      </w:r>
    </w:p>
    <w:p w14:paraId="234A6B37" w14:textId="77777777" w:rsidR="001842B0" w:rsidRDefault="001842B0">
      <w:pPr>
        <w:pStyle w:val="HeadingPage"/>
        <w:ind w:left="0" w:firstLine="0"/>
        <w:rPr>
          <w:b/>
          <w:bCs w:val="0"/>
          <w:caps w:val="0"/>
          <w:sz w:val="28"/>
          <w:lang w:val="en-AU"/>
        </w:rPr>
      </w:pPr>
    </w:p>
    <w:p w14:paraId="78FFE32F" w14:textId="5025E1AE" w:rsidR="001842B0" w:rsidRDefault="001842B0" w:rsidP="00BC7F07">
      <w:pPr>
        <w:pStyle w:val="C"/>
        <w:tabs>
          <w:tab w:val="left" w:pos="2155"/>
        </w:tabs>
        <w:spacing w:after="60"/>
        <w:ind w:left="2155" w:hanging="2155"/>
        <w:jc w:val="left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PARTIES</w:t>
      </w:r>
      <w:r>
        <w:rPr>
          <w:caps w:val="0"/>
          <w:sz w:val="24"/>
          <w:lang w:val="en-AU"/>
        </w:rPr>
        <w:tab/>
      </w:r>
      <w:bookmarkStart w:id="2" w:name="Applicant"/>
      <w:r>
        <w:rPr>
          <w:sz w:val="24"/>
          <w:szCs w:val="24"/>
          <w:lang w:val="en-AU"/>
        </w:rPr>
        <w:fldChar w:fldCharType="begin">
          <w:ffData>
            <w:name w:val="Applica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B65CF4">
        <w:rPr>
          <w:noProof/>
          <w:sz w:val="24"/>
          <w:szCs w:val="24"/>
          <w:lang w:val="en-AU"/>
        </w:rPr>
        <w:t xml:space="preserve">Bunbury Harvey Regional Council </w:t>
      </w:r>
      <w:r>
        <w:rPr>
          <w:sz w:val="24"/>
          <w:szCs w:val="24"/>
          <w:lang w:val="en-AU"/>
        </w:rPr>
        <w:fldChar w:fldCharType="end"/>
      </w:r>
      <w:bookmarkEnd w:id="2"/>
    </w:p>
    <w:p w14:paraId="0BBB89D9" w14:textId="77777777"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</w:p>
    <w:p w14:paraId="34A40267" w14:textId="77777777" w:rsidR="001842B0" w:rsidRDefault="001842B0" w:rsidP="003E451A">
      <w:pPr>
        <w:pStyle w:val="Heard"/>
        <w:tabs>
          <w:tab w:val="clear" w:pos="2835"/>
          <w:tab w:val="left" w:pos="2155"/>
        </w:tabs>
        <w:spacing w:after="360"/>
        <w:ind w:left="2155" w:firstLine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-v-</w:t>
      </w:r>
    </w:p>
    <w:bookmarkStart w:id="3" w:name="Respondent"/>
    <w:p w14:paraId="12FD0894" w14:textId="589232EF" w:rsidR="001842B0" w:rsidRPr="00912FDF" w:rsidRDefault="0011426E" w:rsidP="003E451A">
      <w:pPr>
        <w:pStyle w:val="C"/>
        <w:tabs>
          <w:tab w:val="left" w:pos="2155"/>
        </w:tabs>
        <w:spacing w:after="60"/>
        <w:ind w:left="2155" w:firstLine="0"/>
        <w:jc w:val="left"/>
        <w:rPr>
          <w:sz w:val="24"/>
          <w:szCs w:val="24"/>
          <w:lang w:val="en-AU"/>
        </w:rPr>
      </w:pPr>
      <w:r>
        <w:rPr>
          <w:sz w:val="24"/>
          <w:szCs w:val="24"/>
          <w:lang w:val="en-AU"/>
        </w:rPr>
        <w:fldChar w:fldCharType="begin">
          <w:ffData>
            <w:name w:val="Responde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B65CF4">
        <w:rPr>
          <w:noProof/>
          <w:sz w:val="24"/>
          <w:szCs w:val="24"/>
          <w:lang w:val="en-AU"/>
        </w:rPr>
        <w:t>Australian Services Union Western Australia Branch</w:t>
      </w:r>
      <w:r>
        <w:rPr>
          <w:sz w:val="24"/>
          <w:szCs w:val="24"/>
          <w:lang w:val="en-AU"/>
        </w:rPr>
        <w:fldChar w:fldCharType="end"/>
      </w:r>
      <w:bookmarkEnd w:id="3"/>
    </w:p>
    <w:p w14:paraId="103EE378" w14:textId="77777777"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</w:p>
    <w:p w14:paraId="57A933EE" w14:textId="686F5832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CORAM</w:t>
      </w:r>
      <w:r>
        <w:rPr>
          <w:caps w:val="0"/>
          <w:sz w:val="24"/>
          <w:lang w:val="en-AU"/>
        </w:rPr>
        <w:tab/>
      </w:r>
      <w:bookmarkStart w:id="4" w:name="commissioner"/>
      <w:bookmarkStart w:id="5" w:name="FB"/>
      <w:bookmarkStart w:id="6" w:name="Coram"/>
      <w:bookmarkEnd w:id="4"/>
      <w:bookmarkEnd w:id="5"/>
      <w:r>
        <w:rPr>
          <w:sz w:val="24"/>
          <w:szCs w:val="24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B65CF4">
        <w:rPr>
          <w:noProof/>
          <w:sz w:val="24"/>
          <w:szCs w:val="24"/>
          <w:lang w:val="en-AU"/>
        </w:rPr>
        <w:t>Senior Commissioner R Cosentino</w:t>
      </w:r>
      <w:r>
        <w:rPr>
          <w:sz w:val="24"/>
          <w:szCs w:val="24"/>
          <w:lang w:val="en-AU"/>
        </w:rPr>
        <w:fldChar w:fldCharType="end"/>
      </w:r>
      <w:bookmarkEnd w:id="6"/>
    </w:p>
    <w:p w14:paraId="113A1A4A" w14:textId="1B348760" w:rsidR="00C52F7E" w:rsidRDefault="00C52F7E" w:rsidP="00C52F7E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DATE</w:t>
      </w:r>
      <w:r>
        <w:rPr>
          <w:caps w:val="0"/>
          <w:sz w:val="24"/>
          <w:lang w:val="en-AU"/>
        </w:rPr>
        <w:tab/>
      </w:r>
      <w:bookmarkStart w:id="7" w:name="delivered"/>
      <w:bookmarkStart w:id="8" w:name="DeliveryDate"/>
      <w:bookmarkEnd w:id="7"/>
      <w:r w:rsidRPr="00CB6AAA">
        <w:rPr>
          <w:sz w:val="24"/>
          <w:szCs w:val="24"/>
          <w:lang w:val="en-AU"/>
        </w:rPr>
        <w:fldChar w:fldCharType="begin">
          <w:ffData>
            <w:name w:val="DeliveryDate"/>
            <w:enabled/>
            <w:calcOnExit w:val="0"/>
            <w:textInput>
              <w:format w:val="UPPERCASE"/>
            </w:textInput>
          </w:ffData>
        </w:fldChar>
      </w:r>
      <w:r w:rsidRPr="00CB6AAA">
        <w:rPr>
          <w:sz w:val="24"/>
          <w:szCs w:val="24"/>
          <w:lang w:val="en-AU"/>
        </w:rPr>
        <w:instrText xml:space="preserve"> FORMTEXT </w:instrText>
      </w:r>
      <w:r w:rsidRPr="00CB6AAA">
        <w:rPr>
          <w:sz w:val="24"/>
          <w:szCs w:val="24"/>
          <w:lang w:val="en-AU"/>
        </w:rPr>
      </w:r>
      <w:r w:rsidRPr="00CB6AAA">
        <w:rPr>
          <w:sz w:val="24"/>
          <w:szCs w:val="24"/>
          <w:lang w:val="en-AU"/>
        </w:rPr>
        <w:fldChar w:fldCharType="separate"/>
      </w:r>
      <w:r w:rsidR="00CB6AAA" w:rsidRPr="00CB6AAA">
        <w:rPr>
          <w:noProof/>
          <w:sz w:val="24"/>
          <w:szCs w:val="24"/>
          <w:lang w:val="en-AU"/>
        </w:rPr>
        <w:t>Monday</w:t>
      </w:r>
      <w:r w:rsidR="00B65CF4" w:rsidRPr="00CB6AAA">
        <w:rPr>
          <w:noProof/>
          <w:sz w:val="24"/>
          <w:szCs w:val="24"/>
          <w:lang w:val="en-AU"/>
        </w:rPr>
        <w:t xml:space="preserve">, </w:t>
      </w:r>
      <w:r w:rsidR="00CB6AAA" w:rsidRPr="00CB6AAA">
        <w:rPr>
          <w:noProof/>
          <w:sz w:val="24"/>
          <w:szCs w:val="24"/>
          <w:lang w:val="en-AU"/>
        </w:rPr>
        <w:t>23</w:t>
      </w:r>
      <w:r w:rsidR="00B65CF4" w:rsidRPr="00CB6AAA">
        <w:rPr>
          <w:noProof/>
          <w:sz w:val="24"/>
          <w:szCs w:val="24"/>
          <w:lang w:val="en-AU"/>
        </w:rPr>
        <w:t xml:space="preserve"> June 2025</w:t>
      </w:r>
      <w:r w:rsidRPr="00CB6AAA">
        <w:rPr>
          <w:sz w:val="24"/>
          <w:szCs w:val="24"/>
          <w:lang w:val="en-AU"/>
        </w:rPr>
        <w:fldChar w:fldCharType="end"/>
      </w:r>
      <w:bookmarkEnd w:id="8"/>
    </w:p>
    <w:p w14:paraId="7D0F40C7" w14:textId="758D7E6B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FILE NO/S</w:t>
      </w:r>
      <w:r>
        <w:rPr>
          <w:caps w:val="0"/>
          <w:sz w:val="24"/>
          <w:lang w:val="en-AU"/>
        </w:rPr>
        <w:tab/>
      </w:r>
      <w:bookmarkStart w:id="9" w:name="file"/>
      <w:bookmarkStart w:id="10" w:name="FileNo"/>
      <w:bookmarkEnd w:id="9"/>
      <w:r>
        <w:rPr>
          <w:sz w:val="24"/>
          <w:szCs w:val="24"/>
          <w:lang w:val="en-AU"/>
        </w:rPr>
        <w:fldChar w:fldCharType="begin">
          <w:ffData>
            <w:name w:val="FileNo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B65CF4">
        <w:rPr>
          <w:noProof/>
          <w:sz w:val="24"/>
          <w:szCs w:val="24"/>
          <w:lang w:val="en-AU"/>
        </w:rPr>
        <w:t>AG 39 OF 2025</w:t>
      </w:r>
      <w:r>
        <w:rPr>
          <w:sz w:val="24"/>
          <w:szCs w:val="24"/>
          <w:lang w:val="en-AU"/>
        </w:rPr>
        <w:fldChar w:fldCharType="end"/>
      </w:r>
      <w:bookmarkEnd w:id="10"/>
    </w:p>
    <w:p w14:paraId="4D34FF77" w14:textId="452C1188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CITATION NO.</w:t>
      </w:r>
      <w:r>
        <w:rPr>
          <w:caps w:val="0"/>
          <w:sz w:val="24"/>
          <w:lang w:val="en-AU"/>
        </w:rPr>
        <w:tab/>
      </w:r>
      <w:bookmarkStart w:id="11" w:name="medium_neutral2"/>
      <w:bookmarkStart w:id="12" w:name="CitationNo"/>
      <w:bookmarkEnd w:id="11"/>
      <w:r>
        <w:rPr>
          <w:caps w:val="0"/>
          <w:sz w:val="24"/>
          <w:lang w:val="en-AU"/>
        </w:rPr>
        <w:fldChar w:fldCharType="begin">
          <w:ffData>
            <w:name w:val="CitationNo"/>
            <w:enabled/>
            <w:calcOnExit w:val="0"/>
            <w:textInput>
              <w:format w:val="UPPERCASE"/>
            </w:textInput>
          </w:ffData>
        </w:fldChar>
      </w:r>
      <w:r>
        <w:rPr>
          <w:caps w:val="0"/>
          <w:sz w:val="24"/>
          <w:lang w:val="en-AU"/>
        </w:rPr>
        <w:instrText xml:space="preserve"> FORMTEXT </w:instrText>
      </w:r>
      <w:r>
        <w:rPr>
          <w:caps w:val="0"/>
          <w:sz w:val="24"/>
          <w:lang w:val="en-AU"/>
        </w:rPr>
      </w:r>
      <w:r>
        <w:rPr>
          <w:caps w:val="0"/>
          <w:sz w:val="24"/>
          <w:lang w:val="en-AU"/>
        </w:rPr>
        <w:fldChar w:fldCharType="separate"/>
      </w:r>
      <w:r w:rsidR="00C97AFD">
        <w:rPr>
          <w:caps w:val="0"/>
          <w:noProof/>
          <w:sz w:val="24"/>
          <w:lang w:val="en-AU"/>
        </w:rPr>
        <w:t>2025 WAIRC 00380</w:t>
      </w:r>
      <w:r>
        <w:rPr>
          <w:caps w:val="0"/>
          <w:sz w:val="24"/>
          <w:lang w:val="en-AU"/>
        </w:rPr>
        <w:fldChar w:fldCharType="end"/>
      </w:r>
      <w:bookmarkEnd w:id="12"/>
    </w:p>
    <w:p w14:paraId="053944BC" w14:textId="77777777" w:rsidR="001842B0" w:rsidRDefault="001842B0" w:rsidP="003E451A">
      <w:pPr>
        <w:pStyle w:val="Heard"/>
        <w:pBdr>
          <w:bottom w:val="single" w:sz="4" w:space="1" w:color="auto"/>
        </w:pBdr>
        <w:tabs>
          <w:tab w:val="clear" w:pos="2835"/>
        </w:tabs>
        <w:ind w:left="0" w:firstLine="0"/>
        <w:rPr>
          <w:caps w:val="0"/>
          <w:sz w:val="24"/>
          <w:lang w:val="en-AU"/>
        </w:rPr>
      </w:pPr>
    </w:p>
    <w:p w14:paraId="010EA53C" w14:textId="4DEA2130" w:rsidR="001868A9" w:rsidRDefault="001842B0" w:rsidP="00BC7F07">
      <w:pPr>
        <w:pStyle w:val="Lit"/>
        <w:tabs>
          <w:tab w:val="left" w:pos="2155"/>
        </w:tabs>
        <w:ind w:left="2155" w:hanging="2155"/>
        <w:jc w:val="left"/>
        <w:rPr>
          <w:i w:val="0"/>
          <w:iCs/>
          <w:sz w:val="24"/>
          <w:lang w:val="en-AU"/>
        </w:rPr>
      </w:pPr>
      <w:r>
        <w:rPr>
          <w:b/>
          <w:bCs/>
          <w:i w:val="0"/>
          <w:iCs/>
          <w:sz w:val="24"/>
          <w:lang w:val="en-AU"/>
        </w:rPr>
        <w:t>Result</w:t>
      </w:r>
      <w:r>
        <w:rPr>
          <w:i w:val="0"/>
          <w:iCs/>
          <w:sz w:val="24"/>
          <w:lang w:val="en-AU"/>
        </w:rPr>
        <w:tab/>
      </w:r>
      <w:bookmarkStart w:id="13" w:name="Result"/>
      <w:r>
        <w:rPr>
          <w:i w:val="0"/>
          <w:iCs/>
          <w:sz w:val="24"/>
          <w:lang w:val="en-AU"/>
        </w:rPr>
        <w:fldChar w:fldCharType="begin">
          <w:ffData>
            <w:name w:val="Result"/>
            <w:enabled/>
            <w:calcOnExit w:val="0"/>
            <w:textInput/>
          </w:ffData>
        </w:fldChar>
      </w:r>
      <w:r>
        <w:rPr>
          <w:i w:val="0"/>
          <w:iCs/>
          <w:sz w:val="24"/>
          <w:lang w:val="en-AU"/>
        </w:rPr>
        <w:instrText xml:space="preserve"> FORMTEXT </w:instrText>
      </w:r>
      <w:r>
        <w:rPr>
          <w:i w:val="0"/>
          <w:iCs/>
          <w:sz w:val="24"/>
          <w:lang w:val="en-AU"/>
        </w:rPr>
      </w:r>
      <w:r>
        <w:rPr>
          <w:i w:val="0"/>
          <w:iCs/>
          <w:sz w:val="24"/>
          <w:lang w:val="en-AU"/>
        </w:rPr>
        <w:fldChar w:fldCharType="separate"/>
      </w:r>
      <w:r w:rsidR="00B65CF4">
        <w:rPr>
          <w:i w:val="0"/>
          <w:iCs/>
          <w:noProof/>
          <w:sz w:val="24"/>
          <w:lang w:val="en-AU"/>
        </w:rPr>
        <w:t>Agreement Registered</w:t>
      </w:r>
      <w:r>
        <w:rPr>
          <w:i w:val="0"/>
          <w:iCs/>
          <w:sz w:val="24"/>
          <w:lang w:val="en-AU"/>
        </w:rPr>
        <w:fldChar w:fldCharType="end"/>
      </w:r>
      <w:bookmarkEnd w:id="13"/>
    </w:p>
    <w:p w14:paraId="29E5A678" w14:textId="115389D7" w:rsidR="001842B0" w:rsidRPr="00B65CF4" w:rsidRDefault="001842B0" w:rsidP="00B65CF4">
      <w:pPr>
        <w:pStyle w:val="Lit"/>
        <w:tabs>
          <w:tab w:val="left" w:pos="2155"/>
        </w:tabs>
        <w:outlineLvl w:val="0"/>
        <w:rPr>
          <w:bCs/>
          <w:sz w:val="24"/>
          <w:lang w:val="en-AU"/>
        </w:rPr>
      </w:pPr>
      <w:r>
        <w:rPr>
          <w:b/>
          <w:i w:val="0"/>
          <w:sz w:val="24"/>
          <w:lang w:val="en-AU"/>
        </w:rPr>
        <w:t>Representation</w:t>
      </w:r>
      <w:r w:rsidR="00B65CF4">
        <w:rPr>
          <w:b/>
          <w:i w:val="0"/>
          <w:sz w:val="24"/>
          <w:lang w:val="en-AU"/>
        </w:rPr>
        <w:tab/>
      </w:r>
      <w:r w:rsidR="00B65CF4" w:rsidRPr="00B65CF4">
        <w:rPr>
          <w:bCs/>
          <w:i w:val="0"/>
          <w:sz w:val="24"/>
          <w:lang w:val="en-AU"/>
        </w:rPr>
        <w:t>(On the papers)</w:t>
      </w:r>
    </w:p>
    <w:p w14:paraId="6A3021DC" w14:textId="4CDBAE08" w:rsidR="002661D8" w:rsidRDefault="002661D8" w:rsidP="00B65CF4">
      <w:pPr>
        <w:pStyle w:val="C"/>
        <w:tabs>
          <w:tab w:val="left" w:pos="2127"/>
        </w:tabs>
        <w:ind w:left="2155" w:hanging="2155"/>
        <w:jc w:val="left"/>
        <w:outlineLvl w:val="0"/>
        <w:rPr>
          <w:b/>
          <w:bCs w:val="0"/>
          <w:caps w:val="0"/>
          <w:sz w:val="24"/>
          <w:lang w:val="en-AU"/>
        </w:rPr>
        <w:sectPr w:rsidR="002661D8" w:rsidSect="00CF59C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701" w:right="1191" w:bottom="1701" w:left="1191" w:header="709" w:footer="851" w:gutter="0"/>
          <w:paperSrc w:first="257" w:other="257"/>
          <w:cols w:space="708"/>
          <w:docGrid w:linePitch="360"/>
        </w:sectPr>
      </w:pPr>
    </w:p>
    <w:p w14:paraId="538FD936" w14:textId="6F7D5ED2"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  <w:r>
        <w:rPr>
          <w:caps w:val="0"/>
          <w:sz w:val="24"/>
          <w:lang w:val="en-AU"/>
        </w:rPr>
        <w:tab/>
      </w:r>
      <w:r w:rsidR="00B65CF4">
        <w:rPr>
          <w:caps w:val="0"/>
          <w:sz w:val="24"/>
          <w:lang w:val="en-AU"/>
        </w:rPr>
        <w:t xml:space="preserve">Bunbury Harvey Regional Council </w:t>
      </w:r>
    </w:p>
    <w:p w14:paraId="508CDE82" w14:textId="77777777" w:rsidR="001842B0" w:rsidRDefault="001842B0">
      <w:pPr>
        <w:tabs>
          <w:tab w:val="left" w:pos="2127"/>
        </w:tabs>
        <w:ind w:left="2155" w:hanging="2155"/>
        <w:rPr>
          <w:sz w:val="24"/>
        </w:rPr>
      </w:pPr>
    </w:p>
    <w:p w14:paraId="4740FEA9" w14:textId="08A26F3A"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  <w:r>
        <w:rPr>
          <w:caps w:val="0"/>
          <w:sz w:val="24"/>
          <w:lang w:val="en-AU"/>
        </w:rPr>
        <w:tab/>
      </w:r>
      <w:r w:rsidR="00B65CF4">
        <w:rPr>
          <w:caps w:val="0"/>
          <w:sz w:val="24"/>
          <w:lang w:val="en-AU"/>
        </w:rPr>
        <w:t>Australian Services Union Western Australia Branch</w:t>
      </w:r>
    </w:p>
    <w:p w14:paraId="237686A4" w14:textId="77777777" w:rsidR="001842B0" w:rsidRDefault="001842B0" w:rsidP="003E451A">
      <w:pPr>
        <w:pBdr>
          <w:bottom w:val="single" w:sz="4" w:space="1" w:color="auto"/>
        </w:pBdr>
        <w:rPr>
          <w:sz w:val="24"/>
        </w:rPr>
      </w:pPr>
    </w:p>
    <w:p w14:paraId="151814FA" w14:textId="77777777" w:rsidR="001842B0" w:rsidRDefault="001842B0">
      <w:pPr>
        <w:pStyle w:val="C"/>
        <w:rPr>
          <w:caps w:val="0"/>
          <w:sz w:val="24"/>
          <w:lang w:val="en-AU"/>
        </w:rPr>
      </w:pPr>
    </w:p>
    <w:p w14:paraId="57E974AA" w14:textId="3C6BFF52" w:rsidR="00FB3DF7" w:rsidRDefault="00037F6D" w:rsidP="00302C7B">
      <w:pPr>
        <w:spacing w:after="240"/>
        <w:jc w:val="center"/>
        <w:outlineLvl w:val="0"/>
        <w:rPr>
          <w:i/>
          <w:sz w:val="24"/>
        </w:rPr>
      </w:pPr>
      <w:r w:rsidRPr="00CB6AAA">
        <w:rPr>
          <w:i/>
          <w:sz w:val="24"/>
        </w:rPr>
        <w:t>Order</w:t>
      </w:r>
    </w:p>
    <w:p w14:paraId="551CACD9" w14:textId="77777777" w:rsidR="00B65CF4" w:rsidRPr="006F68F7" w:rsidRDefault="00B65CF4" w:rsidP="00B65CF4">
      <w:pPr>
        <w:jc w:val="both"/>
        <w:outlineLvl w:val="0"/>
        <w:rPr>
          <w:sz w:val="24"/>
        </w:rPr>
      </w:pPr>
      <w:bookmarkStart w:id="14" w:name="_Hlk201151399"/>
      <w:r w:rsidRPr="006F68F7">
        <w:rPr>
          <w:sz w:val="24"/>
        </w:rPr>
        <w:t xml:space="preserve">WHEREAS this is an application pursuant to s 41 of the </w:t>
      </w:r>
      <w:r w:rsidRPr="006F68F7">
        <w:rPr>
          <w:i/>
          <w:iCs/>
          <w:sz w:val="24"/>
        </w:rPr>
        <w:t xml:space="preserve">Industrial Relations </w:t>
      </w:r>
      <w:r w:rsidRPr="006F68F7">
        <w:rPr>
          <w:b/>
          <w:bCs/>
          <w:i/>
          <w:iCs/>
          <w:sz w:val="24"/>
        </w:rPr>
        <w:t>Act</w:t>
      </w:r>
      <w:r w:rsidRPr="006F68F7">
        <w:rPr>
          <w:i/>
          <w:iCs/>
          <w:sz w:val="24"/>
        </w:rPr>
        <w:t> 1979 </w:t>
      </w:r>
      <w:r w:rsidRPr="006F68F7">
        <w:rPr>
          <w:sz w:val="24"/>
        </w:rPr>
        <w:t>(WA) to register an industrial agreement;</w:t>
      </w:r>
    </w:p>
    <w:p w14:paraId="481FF6FE" w14:textId="77777777" w:rsidR="00B65CF4" w:rsidRPr="006F68F7" w:rsidRDefault="00B65CF4" w:rsidP="00B65CF4">
      <w:pPr>
        <w:jc w:val="both"/>
        <w:outlineLvl w:val="0"/>
        <w:rPr>
          <w:sz w:val="24"/>
        </w:rPr>
      </w:pPr>
    </w:p>
    <w:p w14:paraId="0D535946" w14:textId="77777777" w:rsidR="00B65CF4" w:rsidRPr="006F68F7" w:rsidRDefault="00B65CF4" w:rsidP="00B65CF4">
      <w:pPr>
        <w:jc w:val="both"/>
        <w:outlineLvl w:val="0"/>
        <w:rPr>
          <w:sz w:val="24"/>
        </w:rPr>
      </w:pPr>
      <w:r w:rsidRPr="006F68F7">
        <w:rPr>
          <w:sz w:val="24"/>
        </w:rPr>
        <w:t>AND WHEREAS I, the undersigned, am satisfied that the agreement meets the requirements of the Act for registration and that it should be registered;</w:t>
      </w:r>
    </w:p>
    <w:p w14:paraId="51949497" w14:textId="77777777" w:rsidR="00B65CF4" w:rsidRPr="006F68F7" w:rsidRDefault="00B65CF4" w:rsidP="00B65CF4">
      <w:pPr>
        <w:jc w:val="both"/>
        <w:outlineLvl w:val="0"/>
        <w:rPr>
          <w:sz w:val="24"/>
        </w:rPr>
      </w:pPr>
    </w:p>
    <w:p w14:paraId="4C154D9B" w14:textId="77777777" w:rsidR="00B65CF4" w:rsidRDefault="00B65CF4" w:rsidP="00B65CF4">
      <w:pPr>
        <w:jc w:val="both"/>
        <w:outlineLvl w:val="0"/>
        <w:rPr>
          <w:sz w:val="24"/>
        </w:rPr>
      </w:pPr>
      <w:r w:rsidRPr="006F68F7">
        <w:rPr>
          <w:sz w:val="24"/>
        </w:rPr>
        <w:t>AND WHEREAS the parties consent to this application for registration of the industrial agreement being determined on the papers;</w:t>
      </w:r>
    </w:p>
    <w:p w14:paraId="49193498" w14:textId="77777777" w:rsidR="00B65CF4" w:rsidRPr="006F68F7" w:rsidRDefault="00B65CF4" w:rsidP="00B65CF4">
      <w:pPr>
        <w:jc w:val="both"/>
        <w:outlineLvl w:val="0"/>
        <w:rPr>
          <w:sz w:val="24"/>
        </w:rPr>
      </w:pPr>
    </w:p>
    <w:p w14:paraId="684F0A99" w14:textId="77777777" w:rsidR="00B65CF4" w:rsidRPr="006F68F7" w:rsidRDefault="00B65CF4" w:rsidP="00B65CF4">
      <w:pPr>
        <w:jc w:val="both"/>
        <w:outlineLvl w:val="0"/>
        <w:rPr>
          <w:sz w:val="24"/>
        </w:rPr>
      </w:pPr>
      <w:r w:rsidRPr="006F68F7">
        <w:rPr>
          <w:sz w:val="24"/>
        </w:rPr>
        <w:t>NOW THEREFORE, the Commission pursuant to the powers conferred under the Act, and by consent, hereby orders –</w:t>
      </w:r>
    </w:p>
    <w:p w14:paraId="3B5680E0" w14:textId="77777777" w:rsidR="00B65CF4" w:rsidRPr="006F68F7" w:rsidRDefault="00B65CF4" w:rsidP="00B65CF4">
      <w:pPr>
        <w:jc w:val="both"/>
        <w:outlineLvl w:val="0"/>
        <w:rPr>
          <w:sz w:val="24"/>
        </w:rPr>
      </w:pPr>
    </w:p>
    <w:p w14:paraId="009ADD6E" w14:textId="70C3C9D5" w:rsidR="00B65CF4" w:rsidRPr="00B87145" w:rsidRDefault="00B65CF4" w:rsidP="00B87145">
      <w:pPr>
        <w:ind w:left="426"/>
        <w:jc w:val="both"/>
        <w:outlineLvl w:val="0"/>
        <w:rPr>
          <w:i/>
          <w:iCs/>
          <w:sz w:val="24"/>
        </w:rPr>
      </w:pPr>
      <w:r w:rsidRPr="006F68F7">
        <w:rPr>
          <w:sz w:val="24"/>
        </w:rPr>
        <w:t xml:space="preserve">THAT the agreement made between the parties filed in the Registry of the Commission on </w:t>
      </w:r>
      <w:r>
        <w:rPr>
          <w:sz w:val="24"/>
        </w:rPr>
        <w:t>30 May 2025</w:t>
      </w:r>
      <w:r w:rsidR="00B87145">
        <w:rPr>
          <w:sz w:val="24"/>
        </w:rPr>
        <w:t>, as amended,</w:t>
      </w:r>
      <w:r>
        <w:rPr>
          <w:sz w:val="24"/>
        </w:rPr>
        <w:t xml:space="preserve"> </w:t>
      </w:r>
      <w:r w:rsidRPr="006F68F7">
        <w:rPr>
          <w:sz w:val="24"/>
        </w:rPr>
        <w:t xml:space="preserve">entitled </w:t>
      </w:r>
      <w:r w:rsidRPr="00B65CF4">
        <w:rPr>
          <w:i/>
          <w:iCs/>
          <w:sz w:val="24"/>
        </w:rPr>
        <w:t>Bunbury-Harvey Regional Council Employees 2024 Enterprise Agreement</w:t>
      </w:r>
      <w:r>
        <w:rPr>
          <w:sz w:val="24"/>
        </w:rPr>
        <w:t xml:space="preserve"> </w:t>
      </w:r>
      <w:r w:rsidRPr="006F68F7">
        <w:rPr>
          <w:sz w:val="24"/>
        </w:rPr>
        <w:t xml:space="preserve">attached hereto be registered as an industrial agreement with effect from the date of this order which is in substitution for the </w:t>
      </w:r>
      <w:r w:rsidRPr="00B65CF4">
        <w:rPr>
          <w:i/>
          <w:iCs/>
          <w:sz w:val="24"/>
        </w:rPr>
        <w:t>Bunbury-Harvey Regional Council Employees 2019 Enterprise</w:t>
      </w:r>
      <w:r w:rsidR="00B87145">
        <w:rPr>
          <w:i/>
          <w:iCs/>
          <w:sz w:val="24"/>
        </w:rPr>
        <w:t xml:space="preserve"> </w:t>
      </w:r>
      <w:r w:rsidRPr="00B65CF4">
        <w:rPr>
          <w:i/>
          <w:iCs/>
          <w:sz w:val="24"/>
        </w:rPr>
        <w:t>Agreement</w:t>
      </w:r>
      <w:r>
        <w:rPr>
          <w:i/>
          <w:iCs/>
          <w:sz w:val="24"/>
        </w:rPr>
        <w:t xml:space="preserve"> </w:t>
      </w:r>
      <w:r w:rsidRPr="006F68F7">
        <w:rPr>
          <w:sz w:val="24"/>
        </w:rPr>
        <w:t>which by operation of s 41(8) of the Act is hereby cancelled.</w:t>
      </w:r>
    </w:p>
    <w:bookmarkEnd w:id="14"/>
    <w:p w14:paraId="322D804A" w14:textId="77777777" w:rsidR="007E0BE9" w:rsidRDefault="007E0BE9" w:rsidP="00413D49">
      <w:pPr>
        <w:jc w:val="both"/>
        <w:outlineLvl w:val="0"/>
        <w:rPr>
          <w:sz w:val="24"/>
        </w:rPr>
      </w:pPr>
    </w:p>
    <w:p w14:paraId="5B055C77" w14:textId="77777777" w:rsidR="00C65512" w:rsidRDefault="00C65512" w:rsidP="00604468">
      <w:pPr>
        <w:jc w:val="right"/>
        <w:rPr>
          <w:caps/>
          <w:sz w:val="24"/>
        </w:rPr>
      </w:pPr>
      <w:bookmarkStart w:id="15" w:name="CoramSignature"/>
    </w:p>
    <w:p w14:paraId="039E933F" w14:textId="77777777" w:rsidR="00C65512" w:rsidRDefault="00C65512" w:rsidP="00604468">
      <w:pPr>
        <w:jc w:val="right"/>
        <w:rPr>
          <w:caps/>
          <w:sz w:val="24"/>
        </w:rPr>
      </w:pPr>
    </w:p>
    <w:p w14:paraId="169F6B41" w14:textId="5A7CDFB2" w:rsidR="00604468" w:rsidRDefault="00604468" w:rsidP="00604468">
      <w:pPr>
        <w:jc w:val="right"/>
      </w:pPr>
      <w:r>
        <w:rPr>
          <w:caps/>
          <w:sz w:val="24"/>
        </w:rPr>
        <w:fldChar w:fldCharType="begin">
          <w:ffData>
            <w:name w:val="CoramSignature"/>
            <w:enabled/>
            <w:calcOnExit w:val="0"/>
            <w:textInput>
              <w:format w:val="UPPERCASE"/>
            </w:textInput>
          </w:ffData>
        </w:fldChar>
      </w:r>
      <w:r>
        <w:rPr>
          <w:caps/>
          <w:sz w:val="24"/>
        </w:rPr>
        <w:instrText xml:space="preserve"> FORMTEXT </w:instrText>
      </w:r>
      <w:r>
        <w:rPr>
          <w:caps/>
          <w:sz w:val="24"/>
        </w:rPr>
      </w:r>
      <w:r>
        <w:rPr>
          <w:caps/>
          <w:sz w:val="24"/>
        </w:rPr>
        <w:fldChar w:fldCharType="separate"/>
      </w:r>
      <w:r w:rsidR="00B65CF4">
        <w:rPr>
          <w:caps/>
          <w:noProof/>
          <w:sz w:val="24"/>
        </w:rPr>
        <w:t>Senior Commissioner R Cosentino</w:t>
      </w:r>
      <w:r>
        <w:rPr>
          <w:caps/>
          <w:sz w:val="24"/>
        </w:rPr>
        <w:fldChar w:fldCharType="end"/>
      </w:r>
      <w:bookmarkEnd w:id="15"/>
    </w:p>
    <w:sectPr w:rsidR="00604468" w:rsidSect="004B6A3D">
      <w:type w:val="continuous"/>
      <w:pgSz w:w="11907" w:h="16840" w:code="9"/>
      <w:pgMar w:top="1701" w:right="1191" w:bottom="1701" w:left="1191" w:header="709" w:footer="851" w:gutter="0"/>
      <w:paperSrc w:first="14" w:other="14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334EC7" w14:textId="77777777" w:rsidR="00B65CF4" w:rsidRDefault="00B65CF4">
      <w:r>
        <w:separator/>
      </w:r>
    </w:p>
  </w:endnote>
  <w:endnote w:type="continuationSeparator" w:id="0">
    <w:p w14:paraId="5AD8D9EF" w14:textId="77777777" w:rsidR="00B65CF4" w:rsidRDefault="00B65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9D6F4C" w14:textId="77777777" w:rsidR="00C97AFD" w:rsidRDefault="00C97A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084615" w14:textId="77777777" w:rsidR="001842B0" w:rsidRDefault="001842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CBF456" w14:textId="77777777" w:rsidR="00C97AFD" w:rsidRDefault="00C97A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2F711D" w14:textId="77777777" w:rsidR="00B65CF4" w:rsidRDefault="00B65CF4">
      <w:r>
        <w:separator/>
      </w:r>
    </w:p>
  </w:footnote>
  <w:footnote w:type="continuationSeparator" w:id="0">
    <w:p w14:paraId="269C5ACC" w14:textId="77777777" w:rsidR="00B65CF4" w:rsidRDefault="00B65C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2CBE5F" w14:textId="77777777" w:rsidR="00C97AFD" w:rsidRDefault="00C97A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917F8" w14:textId="1C694F40" w:rsidR="00C97AFD" w:rsidRDefault="00C97AFD" w:rsidP="00C97AFD">
    <w:pPr>
      <w:pStyle w:val="Header"/>
      <w:jc w:val="right"/>
    </w:pPr>
    <w:r>
      <w:t>2025 WAIRC 00380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05D170" w14:textId="77777777" w:rsidR="00C97AFD" w:rsidRDefault="00C97A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60C5D"/>
    <w:multiLevelType w:val="hybridMultilevel"/>
    <w:tmpl w:val="1C8C9C38"/>
    <w:lvl w:ilvl="0" w:tplc="C11A86BC">
      <w:start w:val="1"/>
      <w:numFmt w:val="decimal"/>
      <w:pStyle w:val="MEDIA"/>
      <w:lvlText w:val="%1"/>
      <w:lvlJc w:val="left"/>
      <w:pPr>
        <w:tabs>
          <w:tab w:val="num" w:pos="360"/>
        </w:tabs>
        <w:ind w:left="340" w:hanging="34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D7537E"/>
    <w:multiLevelType w:val="hybridMultilevel"/>
    <w:tmpl w:val="C3B0B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E05CEC"/>
    <w:multiLevelType w:val="hybridMultilevel"/>
    <w:tmpl w:val="191A5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156FC7"/>
    <w:multiLevelType w:val="hybridMultilevel"/>
    <w:tmpl w:val="D30E72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7D0AE7"/>
    <w:multiLevelType w:val="hybridMultilevel"/>
    <w:tmpl w:val="C50E4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554D9A"/>
    <w:multiLevelType w:val="hybridMultilevel"/>
    <w:tmpl w:val="7FF0AC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A0677CE"/>
    <w:multiLevelType w:val="hybridMultilevel"/>
    <w:tmpl w:val="E408AF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38459803">
    <w:abstractNumId w:val="2"/>
  </w:num>
  <w:num w:numId="2" w16cid:durableId="1614436329">
    <w:abstractNumId w:val="4"/>
  </w:num>
  <w:num w:numId="3" w16cid:durableId="553931716">
    <w:abstractNumId w:val="6"/>
  </w:num>
  <w:num w:numId="4" w16cid:durableId="2114472001">
    <w:abstractNumId w:val="3"/>
  </w:num>
  <w:num w:numId="5" w16cid:durableId="2009358436">
    <w:abstractNumId w:val="5"/>
  </w:num>
  <w:num w:numId="6" w16cid:durableId="149758756">
    <w:abstractNumId w:val="1"/>
  </w:num>
  <w:num w:numId="7" w16cid:durableId="1760171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65CF4"/>
    <w:rsid w:val="00006C73"/>
    <w:rsid w:val="00037F6D"/>
    <w:rsid w:val="0011426E"/>
    <w:rsid w:val="00130092"/>
    <w:rsid w:val="001468CE"/>
    <w:rsid w:val="0014784B"/>
    <w:rsid w:val="00171853"/>
    <w:rsid w:val="001842B0"/>
    <w:rsid w:val="001868A9"/>
    <w:rsid w:val="001C085D"/>
    <w:rsid w:val="001C388C"/>
    <w:rsid w:val="00241717"/>
    <w:rsid w:val="002661D8"/>
    <w:rsid w:val="00266FB5"/>
    <w:rsid w:val="00275AB2"/>
    <w:rsid w:val="00276368"/>
    <w:rsid w:val="002843E9"/>
    <w:rsid w:val="002B4B18"/>
    <w:rsid w:val="002E2184"/>
    <w:rsid w:val="002F5CFC"/>
    <w:rsid w:val="00302C7B"/>
    <w:rsid w:val="00345E37"/>
    <w:rsid w:val="00357907"/>
    <w:rsid w:val="003A4968"/>
    <w:rsid w:val="003B4EDC"/>
    <w:rsid w:val="003E405B"/>
    <w:rsid w:val="003E451A"/>
    <w:rsid w:val="003E7093"/>
    <w:rsid w:val="00400721"/>
    <w:rsid w:val="00413D49"/>
    <w:rsid w:val="00414C92"/>
    <w:rsid w:val="00444CC8"/>
    <w:rsid w:val="00461DD0"/>
    <w:rsid w:val="00486E5D"/>
    <w:rsid w:val="004B6A3D"/>
    <w:rsid w:val="004B7444"/>
    <w:rsid w:val="00500921"/>
    <w:rsid w:val="005311D1"/>
    <w:rsid w:val="0053372C"/>
    <w:rsid w:val="00563162"/>
    <w:rsid w:val="00564F83"/>
    <w:rsid w:val="0058094F"/>
    <w:rsid w:val="00591EB7"/>
    <w:rsid w:val="005A6102"/>
    <w:rsid w:val="005B7E92"/>
    <w:rsid w:val="005E6668"/>
    <w:rsid w:val="00604094"/>
    <w:rsid w:val="00604468"/>
    <w:rsid w:val="00614D8B"/>
    <w:rsid w:val="006154B7"/>
    <w:rsid w:val="0067517E"/>
    <w:rsid w:val="006914AA"/>
    <w:rsid w:val="006B16A7"/>
    <w:rsid w:val="006D6642"/>
    <w:rsid w:val="00723E82"/>
    <w:rsid w:val="00727EEA"/>
    <w:rsid w:val="007C70EF"/>
    <w:rsid w:val="007E0BE9"/>
    <w:rsid w:val="00812E4B"/>
    <w:rsid w:val="00814F5D"/>
    <w:rsid w:val="0086327D"/>
    <w:rsid w:val="00876AED"/>
    <w:rsid w:val="008C6F8D"/>
    <w:rsid w:val="008E299F"/>
    <w:rsid w:val="008F5303"/>
    <w:rsid w:val="009060D4"/>
    <w:rsid w:val="00912FDF"/>
    <w:rsid w:val="00944006"/>
    <w:rsid w:val="00944494"/>
    <w:rsid w:val="009521CB"/>
    <w:rsid w:val="00A4623B"/>
    <w:rsid w:val="00A667D3"/>
    <w:rsid w:val="00AE6438"/>
    <w:rsid w:val="00B45AAB"/>
    <w:rsid w:val="00B6056D"/>
    <w:rsid w:val="00B65CF4"/>
    <w:rsid w:val="00B87145"/>
    <w:rsid w:val="00B92D73"/>
    <w:rsid w:val="00BC62A8"/>
    <w:rsid w:val="00BC7F07"/>
    <w:rsid w:val="00BD5427"/>
    <w:rsid w:val="00BF7317"/>
    <w:rsid w:val="00C02718"/>
    <w:rsid w:val="00C312DB"/>
    <w:rsid w:val="00C40F86"/>
    <w:rsid w:val="00C52F7E"/>
    <w:rsid w:val="00C65512"/>
    <w:rsid w:val="00C70187"/>
    <w:rsid w:val="00C91AD9"/>
    <w:rsid w:val="00C97AFD"/>
    <w:rsid w:val="00CB0318"/>
    <w:rsid w:val="00CB6AAA"/>
    <w:rsid w:val="00CC7C5F"/>
    <w:rsid w:val="00CE7DE7"/>
    <w:rsid w:val="00CF59CF"/>
    <w:rsid w:val="00D2061F"/>
    <w:rsid w:val="00D21253"/>
    <w:rsid w:val="00D51604"/>
    <w:rsid w:val="00D7352A"/>
    <w:rsid w:val="00D87A2D"/>
    <w:rsid w:val="00D9367E"/>
    <w:rsid w:val="00DA47D6"/>
    <w:rsid w:val="00DC3C34"/>
    <w:rsid w:val="00DF471C"/>
    <w:rsid w:val="00E13FDE"/>
    <w:rsid w:val="00E22068"/>
    <w:rsid w:val="00E25EDA"/>
    <w:rsid w:val="00E31E10"/>
    <w:rsid w:val="00E731FE"/>
    <w:rsid w:val="00E826E2"/>
    <w:rsid w:val="00EB2914"/>
    <w:rsid w:val="00EC0E65"/>
    <w:rsid w:val="00ED76AD"/>
    <w:rsid w:val="00F061B3"/>
    <w:rsid w:val="00F11546"/>
    <w:rsid w:val="00F63744"/>
    <w:rsid w:val="00F84E78"/>
    <w:rsid w:val="00F96363"/>
    <w:rsid w:val="00FB18B8"/>
    <w:rsid w:val="00FB3DF7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698832"/>
  <w15:docId w15:val="{4BF8CB0B-469D-4B90-9C3D-FA52481B0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302C7B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9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rcfilehost\corporate\microsoft%20office\templates\medium%20neutral\mnord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mnorder</Template>
  <TotalTime>16</TotalTime>
  <Pages>2</Pages>
  <Words>241</Words>
  <Characters>1418</Characters>
  <Application>Microsoft Office Word</Application>
  <DocSecurity>0</DocSecurity>
  <Lines>50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Bunbury Harvey Regional Council - AUSTRALIND, WA -v- Australian Services Union Western Australia Branch</dc:title>
  <dc:subject/>
  <dc:creator>Senior Commissioner R Cosentino</dc:creator>
  <cp:keywords/>
  <cp:lastModifiedBy>Patrick Moriarty</cp:lastModifiedBy>
  <cp:revision>8</cp:revision>
  <cp:lastPrinted>2000-08-10T01:36:00Z</cp:lastPrinted>
  <dcterms:created xsi:type="dcterms:W3CDTF">2025-06-18T07:14:00Z</dcterms:created>
  <dcterms:modified xsi:type="dcterms:W3CDTF">2025-06-23T06:37:00Z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rties">
    <vt:lpwstr>0</vt:lpwstr>
  </property>
  <property fmtid="{D5CDD505-2E9C-101B-9397-08002B2CF9AE}" pid="3" name="decision_date">
    <vt:lpwstr>0</vt:lpwstr>
  </property>
  <property fmtid="{D5CDD505-2E9C-101B-9397-08002B2CF9AE}" pid="4" name="file_number">
    <vt:lpwstr>AG 39/2025</vt:lpwstr>
  </property>
  <property fmtid="{D5CDD505-2E9C-101B-9397-08002B2CF9AE}" pid="5" name="temp_medium_neutral_number">
    <vt:i4>0</vt:i4>
  </property>
  <property fmtid="{D5CDD505-2E9C-101B-9397-08002B2CF9AE}" pid="6" name="medium_neutral">
    <vt:i4>0</vt:i4>
  </property>
  <property fmtid="{D5CDD505-2E9C-101B-9397-08002B2CF9AE}" pid="7" name="doc_type">
    <vt:lpwstr>0</vt:lpwstr>
  </property>
  <property fmtid="{D5CDD505-2E9C-101B-9397-08002B2CF9AE}" pid="8" name="coram">
    <vt:lpwstr>Senior Commissioner R Cosentino</vt:lpwstr>
  </property>
  <property fmtid="{D5CDD505-2E9C-101B-9397-08002B2CF9AE}" pid="9" name="AgAwTitle">
    <vt:lpwstr>Bunbury-Harvey Regional Council Employees 2024 Enterprise Agreement</vt:lpwstr>
  </property>
  <property fmtid="{D5CDD505-2E9C-101B-9397-08002B2CF9AE}" pid="10" name="CoramSignature">
    <vt:lpwstr>Senior Commissioner R Cosentino</vt:lpwstr>
  </property>
  <property fmtid="{D5CDD505-2E9C-101B-9397-08002B2CF9AE}" pid="11" name="HeardDates">
    <vt:lpwstr/>
  </property>
  <property fmtid="{D5CDD505-2E9C-101B-9397-08002B2CF9AE}" pid="12" name="Applicant">
    <vt:lpwstr>Bunbury Harvey Regional Council - AUSTRALIND, WA</vt:lpwstr>
  </property>
  <property fmtid="{D5CDD505-2E9C-101B-9397-08002B2CF9AE}" pid="13" name="Respondent">
    <vt:lpwstr>Australian Services Union Western Australia Branch</vt:lpwstr>
  </property>
  <property fmtid="{D5CDD505-2E9C-101B-9397-08002B2CF9AE}" pid="14" name="DeliveryDate">
    <vt:lpwstr>23/06/2025</vt:lpwstr>
  </property>
  <property fmtid="{D5CDD505-2E9C-101B-9397-08002B2CF9AE}" pid="15" name="Result">
    <vt:lpwstr>Agreement Registered</vt:lpwstr>
  </property>
  <property fmtid="{D5CDD505-2E9C-101B-9397-08002B2CF9AE}" pid="16" name="CatchWords">
    <vt:lpwstr/>
  </property>
  <property fmtid="{D5CDD505-2E9C-101B-9397-08002B2CF9AE}" pid="17" name="Description">
    <vt:lpwstr>Order</vt:lpwstr>
  </property>
  <property fmtid="{D5CDD505-2E9C-101B-9397-08002B2CF9AE}" pid="18" name="MNDocumentUID">
    <vt:lpwstr>1</vt:lpwstr>
  </property>
  <property fmtid="{D5CDD505-2E9C-101B-9397-08002B2CF9AE}" pid="19" name="PublicationType">
    <vt:lpwstr>PreGazette</vt:lpwstr>
  </property>
  <property fmtid="{D5CDD505-2E9C-101B-9397-08002B2CF9AE}" pid="20" name="DepositDate">
    <vt:lpwstr>23/06/2025</vt:lpwstr>
  </property>
  <property fmtid="{D5CDD505-2E9C-101B-9397-08002B2CF9AE}" pid="21" name="MNNumber">
    <vt:lpwstr>202500380</vt:lpwstr>
  </property>
</Properties>
</file>